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31C" w:rsidRDefault="0004031C">
      <w:r w:rsidRPr="003D3A9B">
        <w:rPr>
          <w:noProof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11.5pt;height:509.25pt;visibility:visible">
            <v:imagedata r:id="rId4" o:title=""/>
          </v:shape>
        </w:pict>
      </w:r>
      <w:r>
        <w:t xml:space="preserve"> </w:t>
      </w:r>
      <w:r w:rsidRPr="003D3A9B">
        <w:rPr>
          <w:noProof/>
          <w:lang w:val="en-GB" w:eastAsia="en-GB"/>
        </w:rPr>
        <w:pict>
          <v:shape id="Picture 2" o:spid="_x0000_i1026" type="#_x0000_t75" alt="A close up of a shirtDescription automatically generated" style="width:516.75pt;height:585pt;visibility:visible">
            <v:imagedata r:id="rId5" o:title=""/>
          </v:shape>
        </w:pict>
      </w:r>
    </w:p>
    <w:p w:rsidR="0004031C" w:rsidRDefault="0004031C">
      <w:r w:rsidRPr="003D3A9B">
        <w:rPr>
          <w:noProof/>
          <w:lang w:val="en-GB" w:eastAsia="en-GB"/>
        </w:rPr>
        <w:pict>
          <v:shape id="Picture 3" o:spid="_x0000_i1027" type="#_x0000_t75" alt="A close up of a shirtDescription automatically generated" style="width:518.25pt;height:691.5pt;visibility:visible">
            <v:imagedata r:id="rId6" o:title=""/>
          </v:shape>
        </w:pict>
      </w:r>
    </w:p>
    <w:p w:rsidR="0004031C" w:rsidRDefault="0004031C">
      <w:r w:rsidRPr="003D3A9B">
        <w:rPr>
          <w:noProof/>
          <w:lang w:val="en-GB" w:eastAsia="en-GB"/>
        </w:rPr>
        <w:pict>
          <v:shape id="Picture 4" o:spid="_x0000_i1028" type="#_x0000_t75" alt="A hand holding a tagDescription automatically generated" style="width:518.25pt;height:691.5pt;visibility:visible">
            <v:imagedata r:id="rId7" o:title=""/>
          </v:shape>
        </w:pict>
      </w:r>
    </w:p>
    <w:p w:rsidR="0004031C" w:rsidRDefault="0004031C">
      <w:r w:rsidRPr="003D3A9B">
        <w:rPr>
          <w:noProof/>
          <w:lang w:val="en-GB" w:eastAsia="en-GB"/>
        </w:rPr>
        <w:pict>
          <v:shape id="Picture 5" o:spid="_x0000_i1029" type="#_x0000_t75" alt="A hand holding a black label with white textDescription automatically generated" style="width:522.75pt;height:702pt;visibility:visible">
            <v:imagedata r:id="rId8" o:title=""/>
          </v:shape>
        </w:pict>
      </w:r>
    </w:p>
    <w:p w:rsidR="0004031C" w:rsidRDefault="0004031C"/>
    <w:p w:rsidR="0004031C" w:rsidRDefault="0004031C"/>
    <w:p w:rsidR="0004031C" w:rsidRDefault="0004031C">
      <w:r>
        <w:rPr>
          <w:noProof/>
          <w:lang w:val="en-GB" w:eastAsia="en-GB"/>
        </w:rPr>
      </w:r>
      <w:r>
        <w:rPr>
          <w:noProof/>
        </w:rPr>
        <w:pict>
          <v:rect id="Rectangle 10" o:spid="_x0000_s1026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</w:p>
    <w:sectPr w:rsidR="0004031C" w:rsidSect="005E7D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19BA"/>
    <w:rsid w:val="00013963"/>
    <w:rsid w:val="0004031C"/>
    <w:rsid w:val="002F295A"/>
    <w:rsid w:val="002F73FB"/>
    <w:rsid w:val="003D3A9B"/>
    <w:rsid w:val="003D3EAD"/>
    <w:rsid w:val="005E7D73"/>
    <w:rsid w:val="008F19BA"/>
    <w:rsid w:val="009076DF"/>
    <w:rsid w:val="00F5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2F73FB"/>
    <w:pPr>
      <w:spacing w:after="160" w:line="259" w:lineRule="auto"/>
    </w:pPr>
    <w:rPr>
      <w:kern w:val="2"/>
      <w:lang w:val="en-SG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F19BA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F19BA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F19BA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F19BA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F19BA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F19BA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F19BA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F19BA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F19BA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F19BA"/>
    <w:rPr>
      <w:rFonts w:ascii="Aptos Display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F19BA"/>
    <w:rPr>
      <w:rFonts w:ascii="Aptos Display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F19BA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F19BA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F19BA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F19BA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F19BA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F19BA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F19BA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99"/>
    <w:qFormat/>
    <w:rsid w:val="008F19BA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8F19BA"/>
    <w:rPr>
      <w:rFonts w:ascii="Aptos Display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qFormat/>
    <w:rsid w:val="008F19BA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8F19BA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99"/>
    <w:qFormat/>
    <w:rsid w:val="008F19BA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99"/>
    <w:locked/>
    <w:rsid w:val="008F19BA"/>
    <w:rPr>
      <w:rFonts w:cs="Times New Roman"/>
      <w:i/>
      <w:iCs/>
      <w:color w:val="404040"/>
    </w:rPr>
  </w:style>
  <w:style w:type="paragraph" w:styleId="ListParagraph">
    <w:name w:val="List Paragraph"/>
    <w:basedOn w:val="Normal"/>
    <w:uiPriority w:val="99"/>
    <w:qFormat/>
    <w:rsid w:val="008F19BA"/>
    <w:pPr>
      <w:ind w:left="720"/>
      <w:contextualSpacing/>
    </w:pPr>
  </w:style>
  <w:style w:type="character" w:styleId="IntenseEmphasis">
    <w:name w:val="Intense Emphasis"/>
    <w:basedOn w:val="DefaultParagraphFont"/>
    <w:uiPriority w:val="99"/>
    <w:qFormat/>
    <w:rsid w:val="008F19BA"/>
    <w:rPr>
      <w:rFonts w:cs="Times New Roman"/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8F19BA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8F19BA"/>
    <w:rPr>
      <w:rFonts w:cs="Times New Roman"/>
      <w:i/>
      <w:iCs/>
      <w:color w:val="0F4761"/>
    </w:rPr>
  </w:style>
  <w:style w:type="character" w:styleId="IntenseReference">
    <w:name w:val="Intense Reference"/>
    <w:basedOn w:val="DefaultParagraphFont"/>
    <w:uiPriority w:val="99"/>
    <w:qFormat/>
    <w:rsid w:val="008F19BA"/>
    <w:rPr>
      <w:rFonts w:cs="Times New Roman"/>
      <w:b/>
      <w:bCs/>
      <w:smallCaps/>
      <w:color w:val="0F4761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6</Pages>
  <Words>6</Words>
  <Characters>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didoev@netvigator.com</cp:lastModifiedBy>
  <cp:revision>2</cp:revision>
  <dcterms:created xsi:type="dcterms:W3CDTF">2024-03-15T07:06:00Z</dcterms:created>
  <dcterms:modified xsi:type="dcterms:W3CDTF">2024-03-15T14:53:00Z</dcterms:modified>
</cp:coreProperties>
</file>